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45F9F" w14:textId="63110FE3" w:rsidR="005D13B0" w:rsidRPr="00AE083B" w:rsidRDefault="001D2243" w:rsidP="00F86AAF">
      <w:pPr>
        <w:keepNext/>
        <w:keepLines/>
        <w:spacing w:before="400" w:after="120" w:line="240" w:lineRule="atLeast"/>
        <w:jc w:val="center"/>
        <w:outlineLvl w:val="0"/>
        <w:rPr>
          <w:rFonts w:ascii="Times New Roman" w:hAnsi="Times New Roman"/>
          <w:spacing w:val="-5"/>
          <w:kern w:val="28"/>
        </w:rPr>
      </w:pPr>
      <w:r>
        <w:rPr>
          <w:noProof/>
        </w:rPr>
        <w:drawing>
          <wp:inline distT="0" distB="0" distL="0" distR="0" wp14:anchorId="3B71AB8D" wp14:editId="2B3C4B1C">
            <wp:extent cx="994986" cy="921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6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3B52" w14:textId="6F06B479" w:rsidR="005D13B0" w:rsidRPr="009C77DF" w:rsidRDefault="005D13B0" w:rsidP="00AE3CE3">
      <w:pPr>
        <w:spacing w:after="0" w:line="240" w:lineRule="auto"/>
        <w:rPr>
          <w:u w:val="single"/>
        </w:rPr>
      </w:pPr>
    </w:p>
    <w:p w14:paraId="341DFCDB" w14:textId="657A782E" w:rsidR="007A364B" w:rsidRPr="00377621" w:rsidRDefault="002663FA" w:rsidP="007A364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Site Coordinator Name</w:t>
      </w:r>
    </w:p>
    <w:p w14:paraId="7D7A3512" w14:textId="56FE1A50" w:rsidR="007A364B" w:rsidRPr="00377621" w:rsidRDefault="007A364B" w:rsidP="007A364B">
      <w:pPr>
        <w:spacing w:after="0" w:line="240" w:lineRule="auto"/>
        <w:jc w:val="center"/>
        <w:rPr>
          <w:b/>
          <w:sz w:val="36"/>
          <w:szCs w:val="36"/>
        </w:rPr>
      </w:pPr>
      <w:r w:rsidRPr="00377621">
        <w:rPr>
          <w:b/>
          <w:sz w:val="36"/>
          <w:szCs w:val="36"/>
        </w:rPr>
        <w:t xml:space="preserve">Site </w:t>
      </w:r>
      <w:r w:rsidR="002663FA">
        <w:rPr>
          <w:b/>
          <w:sz w:val="36"/>
          <w:szCs w:val="36"/>
        </w:rPr>
        <w:t>Name</w:t>
      </w:r>
    </w:p>
    <w:p w14:paraId="5452F9BC" w14:textId="77777777" w:rsidR="007A364B" w:rsidRPr="00377621" w:rsidRDefault="007A364B" w:rsidP="007A364B">
      <w:pPr>
        <w:spacing w:after="0" w:line="240" w:lineRule="auto"/>
        <w:rPr>
          <w:b/>
          <w:sz w:val="32"/>
          <w:szCs w:val="32"/>
        </w:rPr>
      </w:pPr>
    </w:p>
    <w:p w14:paraId="0E43876D" w14:textId="6A4B1639" w:rsidR="007A364B" w:rsidRPr="00377621" w:rsidRDefault="007A364B" w:rsidP="007A364B">
      <w:pPr>
        <w:spacing w:after="0" w:line="240" w:lineRule="auto"/>
        <w:rPr>
          <w:b/>
          <w:sz w:val="32"/>
          <w:szCs w:val="32"/>
        </w:rPr>
      </w:pPr>
      <w:r w:rsidRPr="00377621">
        <w:rPr>
          <w:b/>
          <w:sz w:val="32"/>
          <w:szCs w:val="32"/>
        </w:rPr>
        <w:t xml:space="preserve">Desk: </w:t>
      </w:r>
      <w:hyperlink r:id="rId8" w:tooltip="Call via Hangouts" w:history="1">
        <w:r w:rsidR="00D13CE5" w:rsidRPr="00D13CE5">
          <w:rPr>
            <w:rStyle w:val="Hyperlink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(</w:t>
        </w:r>
        <w:r w:rsidR="002663FA">
          <w:rPr>
            <w:rStyle w:val="Hyperlink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xxx</w:t>
        </w:r>
        <w:r w:rsidR="00D13CE5" w:rsidRPr="00D13CE5">
          <w:rPr>
            <w:rStyle w:val="Hyperlink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 xml:space="preserve">) </w:t>
        </w:r>
        <w:r w:rsidR="002663FA">
          <w:rPr>
            <w:rStyle w:val="Hyperlink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xxx</w:t>
        </w:r>
        <w:r w:rsidR="00D13CE5" w:rsidRPr="00D13CE5">
          <w:rPr>
            <w:rStyle w:val="Hyperlink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-</w:t>
        </w:r>
        <w:proofErr w:type="spellStart"/>
        <w:r w:rsidR="002663FA">
          <w:rPr>
            <w:rStyle w:val="Hyperlink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xxxx</w:t>
        </w:r>
        <w:proofErr w:type="spellEnd"/>
      </w:hyperlink>
      <w:r w:rsidR="00D13CE5" w:rsidRPr="00D13CE5">
        <w:rPr>
          <w:color w:val="0070C0"/>
          <w:sz w:val="32"/>
          <w:szCs w:val="32"/>
        </w:rPr>
        <w:t xml:space="preserve"> </w:t>
      </w:r>
      <w:r w:rsidR="00D13CE5" w:rsidRPr="00D13CE5">
        <w:rPr>
          <w:sz w:val="32"/>
          <w:szCs w:val="32"/>
        </w:rPr>
        <w:t xml:space="preserve">ext. </w:t>
      </w:r>
      <w:proofErr w:type="spellStart"/>
      <w:r w:rsidR="002663FA">
        <w:rPr>
          <w:sz w:val="32"/>
          <w:szCs w:val="32"/>
        </w:rPr>
        <w:t>xxxxx</w:t>
      </w:r>
      <w:proofErr w:type="spellEnd"/>
    </w:p>
    <w:p w14:paraId="0DF1E86D" w14:textId="1DD707CE" w:rsidR="007A364B" w:rsidRPr="00377621" w:rsidRDefault="007A364B" w:rsidP="007A364B">
      <w:pPr>
        <w:spacing w:after="0" w:line="240" w:lineRule="auto"/>
        <w:rPr>
          <w:sz w:val="32"/>
          <w:szCs w:val="32"/>
        </w:rPr>
      </w:pPr>
      <w:r w:rsidRPr="00377621">
        <w:rPr>
          <w:b/>
          <w:sz w:val="32"/>
          <w:szCs w:val="32"/>
        </w:rPr>
        <w:t xml:space="preserve">Email: </w:t>
      </w:r>
      <w:hyperlink r:id="rId9" w:history="1">
        <w:r w:rsidR="002663FA">
          <w:rPr>
            <w:color w:val="0563C1" w:themeColor="hyperlink"/>
            <w:sz w:val="32"/>
            <w:szCs w:val="32"/>
            <w:u w:val="single"/>
          </w:rPr>
          <w:t>email</w:t>
        </w:r>
      </w:hyperlink>
      <w:r w:rsidR="002663FA">
        <w:rPr>
          <w:color w:val="0563C1" w:themeColor="hyperlink"/>
          <w:sz w:val="32"/>
          <w:szCs w:val="32"/>
          <w:u w:val="single"/>
        </w:rPr>
        <w:t xml:space="preserve"> address</w:t>
      </w:r>
    </w:p>
    <w:p w14:paraId="146E5C8A" w14:textId="77777777" w:rsidR="007A364B" w:rsidRPr="00377621" w:rsidRDefault="007A364B" w:rsidP="007A364B">
      <w:pPr>
        <w:spacing w:after="0" w:line="240" w:lineRule="auto"/>
        <w:rPr>
          <w:b/>
          <w:sz w:val="32"/>
          <w:szCs w:val="32"/>
        </w:rPr>
      </w:pPr>
    </w:p>
    <w:p w14:paraId="68E0E3C9" w14:textId="77777777" w:rsidR="007A364B" w:rsidRPr="00377621" w:rsidRDefault="007A364B" w:rsidP="00FC3FF6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377621">
        <w:rPr>
          <w:b/>
          <w:sz w:val="32"/>
          <w:szCs w:val="32"/>
          <w:u w:val="single"/>
        </w:rPr>
        <w:t>Office Hours</w:t>
      </w:r>
    </w:p>
    <w:p w14:paraId="168F8511" w14:textId="2CA1A227" w:rsidR="007A364B" w:rsidRPr="00377621" w:rsidRDefault="007A364B" w:rsidP="00FC3FF6">
      <w:pPr>
        <w:spacing w:after="0" w:line="240" w:lineRule="auto"/>
        <w:jc w:val="center"/>
        <w:rPr>
          <w:b/>
          <w:sz w:val="56"/>
          <w:szCs w:val="56"/>
        </w:rPr>
      </w:pPr>
    </w:p>
    <w:p w14:paraId="1AF097FF" w14:textId="71D1FC69" w:rsidR="007A364B" w:rsidRPr="00377621" w:rsidRDefault="007A364B" w:rsidP="00FC3FF6">
      <w:pPr>
        <w:spacing w:after="0" w:line="240" w:lineRule="auto"/>
        <w:jc w:val="center"/>
        <w:rPr>
          <w:sz w:val="32"/>
          <w:szCs w:val="32"/>
        </w:rPr>
      </w:pPr>
      <w:r w:rsidRPr="00377621">
        <w:rPr>
          <w:sz w:val="32"/>
          <w:szCs w:val="32"/>
        </w:rPr>
        <w:t>Monday</w:t>
      </w:r>
      <w:r w:rsidRPr="00377621">
        <w:rPr>
          <w:sz w:val="32"/>
          <w:szCs w:val="32"/>
        </w:rPr>
        <w:tab/>
      </w:r>
      <w:r w:rsidRPr="00377621">
        <w:rPr>
          <w:sz w:val="32"/>
          <w:szCs w:val="32"/>
        </w:rPr>
        <w:tab/>
      </w:r>
      <w:r w:rsidR="00FC3FF6">
        <w:rPr>
          <w:sz w:val="32"/>
          <w:szCs w:val="32"/>
        </w:rPr>
        <w:t>10:00-6:30</w:t>
      </w:r>
    </w:p>
    <w:p w14:paraId="1B03DBAB" w14:textId="1CFF2277" w:rsidR="007A364B" w:rsidRPr="00377621" w:rsidRDefault="007A364B" w:rsidP="00FC3FF6">
      <w:pPr>
        <w:spacing w:after="0" w:line="240" w:lineRule="auto"/>
        <w:jc w:val="center"/>
        <w:rPr>
          <w:sz w:val="32"/>
          <w:szCs w:val="32"/>
        </w:rPr>
      </w:pPr>
      <w:r w:rsidRPr="00377621">
        <w:rPr>
          <w:sz w:val="32"/>
          <w:szCs w:val="32"/>
        </w:rPr>
        <w:t>Tuesday</w:t>
      </w:r>
      <w:r w:rsidRPr="00377621">
        <w:rPr>
          <w:sz w:val="32"/>
          <w:szCs w:val="32"/>
        </w:rPr>
        <w:tab/>
      </w:r>
      <w:r w:rsidRPr="00377621">
        <w:rPr>
          <w:sz w:val="32"/>
          <w:szCs w:val="32"/>
        </w:rPr>
        <w:tab/>
      </w:r>
      <w:r w:rsidR="00FC3FF6">
        <w:rPr>
          <w:sz w:val="32"/>
          <w:szCs w:val="32"/>
        </w:rPr>
        <w:t>10:00-6:30</w:t>
      </w:r>
    </w:p>
    <w:p w14:paraId="7E0EF447" w14:textId="7CA7223D" w:rsidR="007A364B" w:rsidRPr="00377621" w:rsidRDefault="007A364B" w:rsidP="00FC3FF6">
      <w:pPr>
        <w:spacing w:after="0" w:line="240" w:lineRule="auto"/>
        <w:jc w:val="center"/>
        <w:rPr>
          <w:sz w:val="32"/>
          <w:szCs w:val="32"/>
        </w:rPr>
      </w:pPr>
      <w:r w:rsidRPr="00377621">
        <w:rPr>
          <w:sz w:val="32"/>
          <w:szCs w:val="32"/>
        </w:rPr>
        <w:t>Wednesday</w:t>
      </w:r>
      <w:r w:rsidRPr="00377621">
        <w:rPr>
          <w:sz w:val="32"/>
          <w:szCs w:val="32"/>
        </w:rPr>
        <w:tab/>
      </w:r>
      <w:r w:rsidR="00072B76">
        <w:rPr>
          <w:sz w:val="32"/>
          <w:szCs w:val="32"/>
        </w:rPr>
        <w:t>10:00-</w:t>
      </w:r>
      <w:r w:rsidR="00FC3FF6">
        <w:rPr>
          <w:sz w:val="32"/>
          <w:szCs w:val="32"/>
        </w:rPr>
        <w:t>6:30</w:t>
      </w:r>
    </w:p>
    <w:p w14:paraId="1EBE3ABC" w14:textId="5EE5669C" w:rsidR="007A364B" w:rsidRPr="00377621" w:rsidRDefault="00FC3FF6" w:rsidP="00FC3FF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Thursday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10:00-6:30</w:t>
      </w:r>
    </w:p>
    <w:p w14:paraId="02E00A5A" w14:textId="50A9B740" w:rsidR="007A364B" w:rsidRPr="00377621" w:rsidRDefault="007A364B" w:rsidP="00FC3FF6">
      <w:pPr>
        <w:spacing w:after="0" w:line="240" w:lineRule="auto"/>
        <w:jc w:val="center"/>
        <w:rPr>
          <w:sz w:val="32"/>
          <w:szCs w:val="32"/>
        </w:rPr>
      </w:pPr>
      <w:r w:rsidRPr="00377621">
        <w:rPr>
          <w:sz w:val="32"/>
          <w:szCs w:val="32"/>
        </w:rPr>
        <w:t>Friday</w:t>
      </w:r>
      <w:r w:rsidRPr="00377621">
        <w:rPr>
          <w:sz w:val="32"/>
          <w:szCs w:val="32"/>
        </w:rPr>
        <w:tab/>
      </w:r>
      <w:r w:rsidRPr="00377621">
        <w:rPr>
          <w:sz w:val="32"/>
          <w:szCs w:val="32"/>
        </w:rPr>
        <w:tab/>
      </w:r>
      <w:r w:rsidR="00BD6CA8">
        <w:rPr>
          <w:sz w:val="32"/>
          <w:szCs w:val="32"/>
        </w:rPr>
        <w:t>10:00-6:30</w:t>
      </w:r>
    </w:p>
    <w:p w14:paraId="67F9E02E" w14:textId="77777777" w:rsidR="007A364B" w:rsidRPr="00377621" w:rsidRDefault="007A364B" w:rsidP="007A364B">
      <w:pPr>
        <w:spacing w:after="0" w:line="240" w:lineRule="auto"/>
        <w:rPr>
          <w:sz w:val="32"/>
          <w:szCs w:val="32"/>
        </w:rPr>
      </w:pPr>
    </w:p>
    <w:p w14:paraId="781A3B79" w14:textId="69EFE12A" w:rsidR="007A364B" w:rsidRDefault="007A364B" w:rsidP="007A364B">
      <w:pPr>
        <w:spacing w:after="0" w:line="240" w:lineRule="auto"/>
        <w:jc w:val="center"/>
        <w:rPr>
          <w:sz w:val="32"/>
          <w:szCs w:val="32"/>
        </w:rPr>
      </w:pPr>
      <w:r w:rsidRPr="00377621">
        <w:rPr>
          <w:b/>
          <w:sz w:val="32"/>
          <w:szCs w:val="32"/>
        </w:rPr>
        <w:t xml:space="preserve">Program Hours: </w:t>
      </w:r>
      <w:r w:rsidR="00BD6CA8">
        <w:rPr>
          <w:sz w:val="32"/>
          <w:szCs w:val="32"/>
        </w:rPr>
        <w:t>2:</w:t>
      </w:r>
      <w:r w:rsidR="00153C02">
        <w:rPr>
          <w:sz w:val="32"/>
          <w:szCs w:val="32"/>
        </w:rPr>
        <w:t>30-5:00 Monday-Wednesday</w:t>
      </w:r>
    </w:p>
    <w:p w14:paraId="329DEB8A" w14:textId="196FA4F3" w:rsidR="00153C02" w:rsidRPr="00377621" w:rsidRDefault="008239A5" w:rsidP="007A364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153C02">
        <w:rPr>
          <w:sz w:val="32"/>
          <w:szCs w:val="32"/>
        </w:rPr>
        <w:t>1:30-4:00 Thursday</w:t>
      </w:r>
    </w:p>
    <w:p w14:paraId="1F0707E1" w14:textId="6BC6105D" w:rsidR="00F86AAF" w:rsidRDefault="00F86AAF" w:rsidP="009C77DF">
      <w:pPr>
        <w:spacing w:after="0" w:line="240" w:lineRule="auto"/>
        <w:rPr>
          <w:sz w:val="56"/>
          <w:szCs w:val="56"/>
        </w:rPr>
      </w:pPr>
    </w:p>
    <w:p w14:paraId="18C91A1A" w14:textId="1E379FE7" w:rsidR="00F86AAF" w:rsidRPr="00F935FE" w:rsidRDefault="00F86AAF" w:rsidP="00F86AAF">
      <w:pPr>
        <w:spacing w:after="0" w:line="240" w:lineRule="auto"/>
        <w:jc w:val="center"/>
        <w:rPr>
          <w:sz w:val="36"/>
          <w:szCs w:val="36"/>
          <w:u w:val="single"/>
        </w:rPr>
      </w:pPr>
      <w:r w:rsidRPr="00F935FE">
        <w:rPr>
          <w:sz w:val="36"/>
          <w:szCs w:val="36"/>
          <w:u w:val="single"/>
        </w:rPr>
        <w:t xml:space="preserve">Career </w:t>
      </w:r>
      <w:r w:rsidR="00CD727A">
        <w:rPr>
          <w:sz w:val="36"/>
          <w:szCs w:val="36"/>
          <w:u w:val="single"/>
        </w:rPr>
        <w:t>Cluster</w:t>
      </w:r>
      <w:r w:rsidR="002663FA">
        <w:rPr>
          <w:sz w:val="36"/>
          <w:szCs w:val="36"/>
          <w:u w:val="single"/>
        </w:rPr>
        <w:t>/Club</w:t>
      </w:r>
      <w:r w:rsidRPr="00F935FE">
        <w:rPr>
          <w:sz w:val="36"/>
          <w:szCs w:val="36"/>
          <w:u w:val="single"/>
        </w:rPr>
        <w:t xml:space="preserve"> Schedule</w:t>
      </w:r>
    </w:p>
    <w:p w14:paraId="08F51383" w14:textId="40B5C4C0" w:rsidR="00F935FE" w:rsidRDefault="00F935FE" w:rsidP="00F86AAF">
      <w:pPr>
        <w:rPr>
          <w:b/>
        </w:rPr>
      </w:pPr>
    </w:p>
    <w:p w14:paraId="1849C6EE" w14:textId="77777777" w:rsidR="007A364B" w:rsidRDefault="007A364B" w:rsidP="00F86AAF">
      <w:pPr>
        <w:rPr>
          <w:b/>
        </w:rPr>
        <w:sectPr w:rsidR="007A364B" w:rsidSect="00F86AAF">
          <w:footerReference w:type="default" r:id="rId10"/>
          <w:pgSz w:w="12240" w:h="15840"/>
          <w:pgMar w:top="864" w:right="864" w:bottom="864" w:left="864" w:header="720" w:footer="126" w:gutter="0"/>
          <w:cols w:space="720"/>
          <w:docGrid w:linePitch="360"/>
        </w:sectPr>
      </w:pPr>
    </w:p>
    <w:p w14:paraId="75FB2777" w14:textId="409AF4D7" w:rsidR="00F86AAF" w:rsidRPr="001D7EAD" w:rsidRDefault="00F86AAF" w:rsidP="00F935FE">
      <w:pPr>
        <w:jc w:val="center"/>
        <w:rPr>
          <w:b/>
        </w:rPr>
      </w:pPr>
      <w:r w:rsidRPr="001D7EAD">
        <w:rPr>
          <w:b/>
        </w:rPr>
        <w:t>Monday-</w:t>
      </w:r>
    </w:p>
    <w:p w14:paraId="3DB70F56" w14:textId="77777777" w:rsidR="00F86AAF" w:rsidRDefault="00F86AAF" w:rsidP="00F935FE">
      <w:pPr>
        <w:jc w:val="center"/>
      </w:pPr>
    </w:p>
    <w:p w14:paraId="32D41ED9" w14:textId="13AFC20C" w:rsidR="00F86AAF" w:rsidRPr="001D7EAD" w:rsidRDefault="00F86AAF" w:rsidP="00F935FE">
      <w:pPr>
        <w:jc w:val="center"/>
        <w:rPr>
          <w:b/>
        </w:rPr>
      </w:pPr>
      <w:r w:rsidRPr="001D7EAD">
        <w:rPr>
          <w:b/>
        </w:rPr>
        <w:t xml:space="preserve">Tuesday- </w:t>
      </w:r>
    </w:p>
    <w:p w14:paraId="40A18560" w14:textId="77777777" w:rsidR="00F86AAF" w:rsidRDefault="00F86AAF" w:rsidP="00F935FE">
      <w:pPr>
        <w:jc w:val="center"/>
      </w:pPr>
    </w:p>
    <w:p w14:paraId="0F8683FA" w14:textId="58B411BC" w:rsidR="00F86AAF" w:rsidRPr="001D7EAD" w:rsidRDefault="00F86AAF" w:rsidP="00F935FE">
      <w:pPr>
        <w:jc w:val="center"/>
        <w:rPr>
          <w:b/>
        </w:rPr>
      </w:pPr>
      <w:r w:rsidRPr="001D7EAD">
        <w:rPr>
          <w:b/>
        </w:rPr>
        <w:t>Wednesday-</w:t>
      </w:r>
    </w:p>
    <w:p w14:paraId="77993DD0" w14:textId="77777777" w:rsidR="00F86AAF" w:rsidRDefault="00F86AAF" w:rsidP="00F935FE">
      <w:pPr>
        <w:jc w:val="center"/>
      </w:pPr>
    </w:p>
    <w:p w14:paraId="66E4E996" w14:textId="0F194F2A" w:rsidR="00F935FE" w:rsidRDefault="00040522" w:rsidP="00153C02">
      <w:pPr>
        <w:jc w:val="center"/>
        <w:rPr>
          <w:b/>
        </w:rPr>
        <w:sectPr w:rsidR="00F935FE" w:rsidSect="00F935FE">
          <w:type w:val="continuous"/>
          <w:pgSz w:w="12240" w:h="15840"/>
          <w:pgMar w:top="864" w:right="864" w:bottom="864" w:left="864" w:header="720" w:footer="126" w:gutter="0"/>
          <w:cols w:num="2" w:space="720"/>
          <w:docGrid w:linePitch="360"/>
        </w:sectPr>
      </w:pPr>
      <w:r>
        <w:rPr>
          <w:b/>
        </w:rPr>
        <w:t xml:space="preserve">Thursday- </w:t>
      </w:r>
    </w:p>
    <w:p w14:paraId="49F7D1C3" w14:textId="21687DFB" w:rsidR="00F86AAF" w:rsidRPr="007E344A" w:rsidRDefault="00F86AAF" w:rsidP="009C77DF">
      <w:pPr>
        <w:spacing w:after="0" w:line="240" w:lineRule="auto"/>
        <w:rPr>
          <w:rFonts w:cs="Calibri"/>
          <w:sz w:val="36"/>
          <w:szCs w:val="36"/>
        </w:rPr>
      </w:pPr>
    </w:p>
    <w:sectPr w:rsidR="00F86AAF" w:rsidRPr="007E344A" w:rsidSect="00F935FE">
      <w:type w:val="continuous"/>
      <w:pgSz w:w="12240" w:h="15840"/>
      <w:pgMar w:top="864" w:right="864" w:bottom="864" w:left="864" w:header="720" w:footer="1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1521D" w14:textId="77777777" w:rsidR="00E73CB9" w:rsidRDefault="00E73CB9" w:rsidP="00E86615">
      <w:pPr>
        <w:spacing w:after="0" w:line="240" w:lineRule="auto"/>
      </w:pPr>
      <w:r>
        <w:separator/>
      </w:r>
    </w:p>
  </w:endnote>
  <w:endnote w:type="continuationSeparator" w:id="0">
    <w:p w14:paraId="3D32C5D5" w14:textId="77777777" w:rsidR="00E73CB9" w:rsidRDefault="00E73CB9" w:rsidP="00E86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C6810" w14:textId="77777777" w:rsidR="00BD6CA8" w:rsidRDefault="00BD6CA8" w:rsidP="00E86615">
    <w:pPr>
      <w:pStyle w:val="Footer"/>
      <w:tabs>
        <w:tab w:val="left" w:pos="8130"/>
      </w:tabs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8CDAF57" wp14:editId="75CC723F">
          <wp:simplePos x="0" y="0"/>
          <wp:positionH relativeFrom="margin">
            <wp:posOffset>5410200</wp:posOffset>
          </wp:positionH>
          <wp:positionV relativeFrom="paragraph">
            <wp:posOffset>69215</wp:posOffset>
          </wp:positionV>
          <wp:extent cx="563880" cy="563880"/>
          <wp:effectExtent l="0" t="0" r="7620" b="7620"/>
          <wp:wrapNone/>
          <wp:docPr id="3" name="Picture 3" descr="C:\Users\DNeal\Pictures\Official Logo's\STEM Accredited Badge (Clea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Neal\Pictures\Official Logo's\STEM Accredited Badge (Clear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3F47CC54" wp14:editId="40768CA8">
          <wp:simplePos x="0" y="0"/>
          <wp:positionH relativeFrom="margin">
            <wp:align>left</wp:align>
          </wp:positionH>
          <wp:positionV relativeFrom="paragraph">
            <wp:posOffset>73660</wp:posOffset>
          </wp:positionV>
          <wp:extent cx="480060" cy="6371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EM Certifi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060" cy="637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50EE08" w14:textId="77777777" w:rsidR="00BD6CA8" w:rsidRDefault="00BD6CA8" w:rsidP="00E86615">
    <w:pPr>
      <w:pStyle w:val="Footer"/>
      <w:tabs>
        <w:tab w:val="left" w:pos="8130"/>
      </w:tabs>
      <w:jc w:val="center"/>
      <w:rPr>
        <w:sz w:val="16"/>
        <w:szCs w:val="16"/>
      </w:rPr>
    </w:pPr>
    <w:r>
      <w:rPr>
        <w:sz w:val="16"/>
        <w:szCs w:val="16"/>
      </w:rPr>
      <w:t>The C2 Pipeline is a Wayne State University, College of Nursing Program</w:t>
    </w:r>
  </w:p>
  <w:p w14:paraId="69C84F91" w14:textId="77777777" w:rsidR="00BD6CA8" w:rsidRDefault="00BD6CA8" w:rsidP="00E86615">
    <w:pPr>
      <w:pStyle w:val="Footer"/>
      <w:tabs>
        <w:tab w:val="left" w:pos="8130"/>
      </w:tabs>
      <w:jc w:val="center"/>
      <w:rPr>
        <w:sz w:val="16"/>
        <w:szCs w:val="16"/>
      </w:rPr>
    </w:pPr>
    <w:r>
      <w:rPr>
        <w:sz w:val="16"/>
        <w:szCs w:val="16"/>
      </w:rPr>
      <w:t>Funded as a 21</w:t>
    </w:r>
    <w:r w:rsidRPr="00695FBF">
      <w:rPr>
        <w:sz w:val="16"/>
        <w:szCs w:val="16"/>
        <w:vertAlign w:val="superscript"/>
      </w:rPr>
      <w:t>st</w:t>
    </w:r>
    <w:r>
      <w:rPr>
        <w:sz w:val="16"/>
        <w:szCs w:val="16"/>
      </w:rPr>
      <w:t xml:space="preserve"> CCLC program through the </w:t>
    </w:r>
    <w:r w:rsidRPr="009774E9">
      <w:rPr>
        <w:sz w:val="16"/>
        <w:szCs w:val="16"/>
      </w:rPr>
      <w:t>Michigan Department of Education</w:t>
    </w:r>
  </w:p>
  <w:p w14:paraId="44A16363" w14:textId="77777777" w:rsidR="00BD6CA8" w:rsidRDefault="00BD6CA8" w:rsidP="00E86615">
    <w:pPr>
      <w:pStyle w:val="Footer"/>
      <w:tabs>
        <w:tab w:val="left" w:pos="8130"/>
      </w:tabs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EFED037" wp14:editId="308696E3">
          <wp:simplePos x="0" y="0"/>
          <wp:positionH relativeFrom="margin">
            <wp:align>center</wp:align>
          </wp:positionH>
          <wp:positionV relativeFrom="paragraph">
            <wp:posOffset>29210</wp:posOffset>
          </wp:positionV>
          <wp:extent cx="449580" cy="483800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1st cclc version 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483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E6EB483" w14:textId="77777777" w:rsidR="00BD6CA8" w:rsidRPr="009774E9" w:rsidRDefault="00BD6CA8" w:rsidP="00E86615">
    <w:pPr>
      <w:pStyle w:val="Footer"/>
      <w:tabs>
        <w:tab w:val="left" w:pos="8130"/>
      </w:tabs>
      <w:rPr>
        <w:sz w:val="16"/>
        <w:szCs w:val="16"/>
      </w:rPr>
    </w:pPr>
    <w:r>
      <w:rPr>
        <w:sz w:val="16"/>
        <w:szCs w:val="16"/>
      </w:rPr>
      <w:tab/>
    </w:r>
  </w:p>
  <w:p w14:paraId="781006D7" w14:textId="77777777" w:rsidR="00BD6CA8" w:rsidRDefault="00BD6CA8" w:rsidP="00E86615">
    <w:pPr>
      <w:pStyle w:val="Footer"/>
    </w:pPr>
  </w:p>
  <w:p w14:paraId="19E34CAF" w14:textId="77777777" w:rsidR="00BD6CA8" w:rsidRDefault="00BD6C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35376" w14:textId="77777777" w:rsidR="00E73CB9" w:rsidRDefault="00E73CB9" w:rsidP="00E86615">
      <w:pPr>
        <w:spacing w:after="0" w:line="240" w:lineRule="auto"/>
      </w:pPr>
      <w:r>
        <w:separator/>
      </w:r>
    </w:p>
  </w:footnote>
  <w:footnote w:type="continuationSeparator" w:id="0">
    <w:p w14:paraId="3A5F6EA5" w14:textId="77777777" w:rsidR="00E73CB9" w:rsidRDefault="00E73CB9" w:rsidP="00E86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C0FB9"/>
    <w:multiLevelType w:val="hybridMultilevel"/>
    <w:tmpl w:val="6C08D5E2"/>
    <w:lvl w:ilvl="0" w:tplc="A2FADE22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" w15:restartNumberingAfterBreak="0">
    <w:nsid w:val="15661195"/>
    <w:multiLevelType w:val="hybridMultilevel"/>
    <w:tmpl w:val="735AB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50270"/>
    <w:multiLevelType w:val="hybridMultilevel"/>
    <w:tmpl w:val="5616FE7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478B538F"/>
    <w:multiLevelType w:val="hybridMultilevel"/>
    <w:tmpl w:val="A3AC66CA"/>
    <w:lvl w:ilvl="0" w:tplc="B6CA15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B767C"/>
    <w:multiLevelType w:val="hybridMultilevel"/>
    <w:tmpl w:val="91A60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30121"/>
    <w:multiLevelType w:val="hybridMultilevel"/>
    <w:tmpl w:val="015A45A2"/>
    <w:lvl w:ilvl="0" w:tplc="B6CA15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9B30A2"/>
    <w:multiLevelType w:val="hybridMultilevel"/>
    <w:tmpl w:val="022A4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D78E5"/>
    <w:multiLevelType w:val="hybridMultilevel"/>
    <w:tmpl w:val="5348475E"/>
    <w:lvl w:ilvl="0" w:tplc="B6CA15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54BD3"/>
    <w:multiLevelType w:val="hybridMultilevel"/>
    <w:tmpl w:val="3B2A2C60"/>
    <w:lvl w:ilvl="0" w:tplc="B6CA15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85FED"/>
    <w:multiLevelType w:val="hybridMultilevel"/>
    <w:tmpl w:val="B0DC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B05684"/>
    <w:multiLevelType w:val="hybridMultilevel"/>
    <w:tmpl w:val="B798D35E"/>
    <w:lvl w:ilvl="0" w:tplc="B6CA15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032475">
    <w:abstractNumId w:val="1"/>
  </w:num>
  <w:num w:numId="2" w16cid:durableId="1055811224">
    <w:abstractNumId w:val="9"/>
  </w:num>
  <w:num w:numId="3" w16cid:durableId="1546599918">
    <w:abstractNumId w:val="7"/>
  </w:num>
  <w:num w:numId="4" w16cid:durableId="1641812202">
    <w:abstractNumId w:val="3"/>
  </w:num>
  <w:num w:numId="5" w16cid:durableId="232736714">
    <w:abstractNumId w:val="8"/>
  </w:num>
  <w:num w:numId="6" w16cid:durableId="465633916">
    <w:abstractNumId w:val="10"/>
  </w:num>
  <w:num w:numId="7" w16cid:durableId="865217480">
    <w:abstractNumId w:val="5"/>
  </w:num>
  <w:num w:numId="8" w16cid:durableId="901599879">
    <w:abstractNumId w:val="0"/>
  </w:num>
  <w:num w:numId="9" w16cid:durableId="1978991638">
    <w:abstractNumId w:val="4"/>
  </w:num>
  <w:num w:numId="10" w16cid:durableId="2089110443">
    <w:abstractNumId w:val="6"/>
  </w:num>
  <w:num w:numId="11" w16cid:durableId="8425533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24A"/>
    <w:rsid w:val="00040522"/>
    <w:rsid w:val="000643F5"/>
    <w:rsid w:val="00067F97"/>
    <w:rsid w:val="00072B76"/>
    <w:rsid w:val="00077A1E"/>
    <w:rsid w:val="000D2A52"/>
    <w:rsid w:val="000E0B46"/>
    <w:rsid w:val="000E1158"/>
    <w:rsid w:val="000E1C75"/>
    <w:rsid w:val="00130EC8"/>
    <w:rsid w:val="00153C02"/>
    <w:rsid w:val="00154306"/>
    <w:rsid w:val="00185E3C"/>
    <w:rsid w:val="001D2243"/>
    <w:rsid w:val="001E0B37"/>
    <w:rsid w:val="001E55E1"/>
    <w:rsid w:val="002663FA"/>
    <w:rsid w:val="00282335"/>
    <w:rsid w:val="00317368"/>
    <w:rsid w:val="00403B5F"/>
    <w:rsid w:val="00482094"/>
    <w:rsid w:val="004823F5"/>
    <w:rsid w:val="00540046"/>
    <w:rsid w:val="005A76B6"/>
    <w:rsid w:val="005D13B0"/>
    <w:rsid w:val="005E72F8"/>
    <w:rsid w:val="00621F68"/>
    <w:rsid w:val="006D31C7"/>
    <w:rsid w:val="00704A96"/>
    <w:rsid w:val="00704AA0"/>
    <w:rsid w:val="00733585"/>
    <w:rsid w:val="007A350C"/>
    <w:rsid w:val="007A364B"/>
    <w:rsid w:val="007A3E9B"/>
    <w:rsid w:val="007A5ADC"/>
    <w:rsid w:val="007E344A"/>
    <w:rsid w:val="00806380"/>
    <w:rsid w:val="00806B5F"/>
    <w:rsid w:val="008239A5"/>
    <w:rsid w:val="00886903"/>
    <w:rsid w:val="00894890"/>
    <w:rsid w:val="009B6B95"/>
    <w:rsid w:val="009C77DF"/>
    <w:rsid w:val="00A025C4"/>
    <w:rsid w:val="00AB538B"/>
    <w:rsid w:val="00AC58A4"/>
    <w:rsid w:val="00AE3CE3"/>
    <w:rsid w:val="00B865FB"/>
    <w:rsid w:val="00BD3817"/>
    <w:rsid w:val="00BD6CA8"/>
    <w:rsid w:val="00C04839"/>
    <w:rsid w:val="00C72C9F"/>
    <w:rsid w:val="00C9760E"/>
    <w:rsid w:val="00CB3258"/>
    <w:rsid w:val="00CD517F"/>
    <w:rsid w:val="00CD727A"/>
    <w:rsid w:val="00CF424A"/>
    <w:rsid w:val="00D11BCA"/>
    <w:rsid w:val="00D13CE5"/>
    <w:rsid w:val="00D16E99"/>
    <w:rsid w:val="00D21090"/>
    <w:rsid w:val="00D3239A"/>
    <w:rsid w:val="00D4236D"/>
    <w:rsid w:val="00DA43BE"/>
    <w:rsid w:val="00DC1501"/>
    <w:rsid w:val="00DD0A4A"/>
    <w:rsid w:val="00E73CB9"/>
    <w:rsid w:val="00E75C72"/>
    <w:rsid w:val="00E86615"/>
    <w:rsid w:val="00F06B78"/>
    <w:rsid w:val="00F10536"/>
    <w:rsid w:val="00F5521C"/>
    <w:rsid w:val="00F67DA4"/>
    <w:rsid w:val="00F86AAF"/>
    <w:rsid w:val="00F910BD"/>
    <w:rsid w:val="00F935FE"/>
    <w:rsid w:val="00F93FA6"/>
    <w:rsid w:val="00FB2D1A"/>
    <w:rsid w:val="00FC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8DF77"/>
  <w15:chartTrackingRefBased/>
  <w15:docId w15:val="{9CE7D764-D5A5-4007-90CC-98DD114A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B9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13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6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615"/>
  </w:style>
  <w:style w:type="paragraph" w:styleId="Footer">
    <w:name w:val="footer"/>
    <w:basedOn w:val="Normal"/>
    <w:link w:val="FooterChar"/>
    <w:uiPriority w:val="99"/>
    <w:unhideWhenUsed/>
    <w:rsid w:val="00E86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615"/>
  </w:style>
  <w:style w:type="paragraph" w:styleId="ListParagraph">
    <w:name w:val="List Paragraph"/>
    <w:basedOn w:val="Normal"/>
    <w:uiPriority w:val="34"/>
    <w:qFormat/>
    <w:rsid w:val="007A3E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semiHidden/>
    <w:unhideWhenUsed/>
    <w:rsid w:val="00D13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9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waterford+mott+high+school&amp;rlz=1C1GCEA_enUS838US838&amp;oq=waterford+mo&amp;aqs=chrome.1.69i59j0l5.4583j0j7&amp;sourceid=chrome&amp;ie=UTF-8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atthew.hokanson@wayne.edu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6396\OD%201\Shared%20with%20Everyone\C2%20Pipline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20DD67C67344CB4D42755F94F12CE" ma:contentTypeVersion="3" ma:contentTypeDescription="Create a new document." ma:contentTypeScope="" ma:versionID="2c331213b39db875d75942654b54e48d">
  <xsd:schema xmlns:xsd="http://www.w3.org/2001/XMLSchema" xmlns:xs="http://www.w3.org/2001/XMLSchema" xmlns:p="http://schemas.microsoft.com/office/2006/metadata/properties" xmlns:ns2="19bbda22-4d46-4446-8392-12e63dde7e35" targetNamespace="http://schemas.microsoft.com/office/2006/metadata/properties" ma:root="true" ma:fieldsID="25294dd4f33cb29e3760a7add0efee24" ns2:_="">
    <xsd:import namespace="19bbda22-4d46-4446-8392-12e63dde7e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da22-4d46-4446-8392-12e63dde7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E33173-1C2D-4260-BBDB-F03A548B83EB}"/>
</file>

<file path=customXml/itemProps2.xml><?xml version="1.0" encoding="utf-8"?>
<ds:datastoreItem xmlns:ds="http://schemas.openxmlformats.org/officeDocument/2006/customXml" ds:itemID="{17976547-EA8F-45EF-9059-43F240A1AA4D}"/>
</file>

<file path=customXml/itemProps3.xml><?xml version="1.0" encoding="utf-8"?>
<ds:datastoreItem xmlns:ds="http://schemas.openxmlformats.org/officeDocument/2006/customXml" ds:itemID="{8FD91029-B861-4D43-B0AA-A1F9B17BC98A}"/>
</file>

<file path=docProps/app.xml><?xml version="1.0" encoding="utf-8"?>
<Properties xmlns="http://schemas.openxmlformats.org/officeDocument/2006/extended-properties" xmlns:vt="http://schemas.openxmlformats.org/officeDocument/2006/docPropsVTypes">
  <Template>C2 Pipline Letter Head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 State University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M Neal</dc:creator>
  <cp:keywords/>
  <dc:description/>
  <cp:lastModifiedBy>Matt Hokanson</cp:lastModifiedBy>
  <cp:revision>2</cp:revision>
  <cp:lastPrinted>2021-08-26T16:57:00Z</cp:lastPrinted>
  <dcterms:created xsi:type="dcterms:W3CDTF">2023-08-24T15:50:00Z</dcterms:created>
  <dcterms:modified xsi:type="dcterms:W3CDTF">2023-08-24T15:50:00Z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0x01010090120DD67C67344CB4D42755F94F12CE</vt:lpwstr>
  </property>
</Properties>
</file>